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5E7398" w:rsidRDefault="005E7398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5E7398" w:rsidRPr="002C4887" w:rsidRDefault="005E7398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5E7398" w:rsidRPr="002C4887" w:rsidRDefault="005E7398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5E7398" w:rsidRPr="002C4887" w:rsidRDefault="005E7398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5E7398" w:rsidRPr="008C7199" w:rsidRDefault="005E7398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165EC6">
      <w:pPr>
        <w:pStyle w:val="BodyText"/>
        <w:numPr>
          <w:ilvl w:val="0"/>
          <w:numId w:val="15"/>
        </w:numPr>
        <w:tabs>
          <w:tab w:val="clear" w:pos="720"/>
          <w:tab w:val="clear" w:pos="2977"/>
          <w:tab w:val="num" w:pos="0"/>
          <w:tab w:val="left" w:pos="360"/>
        </w:tabs>
        <w:ind w:hanging="72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5E7398" w:rsidRPr="008C7199" w:rsidRDefault="005E7398" w:rsidP="00165EC6">
      <w:pPr>
        <w:pStyle w:val="BodyText"/>
        <w:numPr>
          <w:ilvl w:val="0"/>
          <w:numId w:val="15"/>
        </w:numPr>
        <w:tabs>
          <w:tab w:val="clear" w:pos="720"/>
          <w:tab w:val="clear" w:pos="2977"/>
          <w:tab w:val="num" w:pos="0"/>
          <w:tab w:val="left" w:pos="360"/>
        </w:tabs>
        <w:ind w:hanging="72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5E7398" w:rsidRPr="008C7199" w:rsidRDefault="005E7398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5E7398" w:rsidRPr="008C7199" w:rsidRDefault="005E7398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5E7398" w:rsidRPr="008C7199" w:rsidRDefault="005E7398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5E7398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8C7199" w:rsidRDefault="005E7398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5E7398" w:rsidRPr="008C7199" w:rsidRDefault="005E7398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5E7398" w:rsidRPr="008C7199" w:rsidRDefault="005E7398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5E7398" w:rsidRPr="008C7199" w:rsidRDefault="005E7398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5E7398" w:rsidRPr="008C7199" w:rsidRDefault="005E7398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5E7398" w:rsidRPr="008C7199" w:rsidRDefault="005E7398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5E7398" w:rsidRPr="008C7199" w:rsidRDefault="005E7398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5E7398" w:rsidRPr="008C7199" w:rsidRDefault="005E7398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5E7398" w:rsidRPr="008C7199" w:rsidRDefault="005E7398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Default="005E7398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5E7398" w:rsidRPr="00F831E1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Default="005E739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F831E1" w:rsidRDefault="005E7398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5E7398" w:rsidRPr="008C7199" w:rsidRDefault="005E7398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5E7398" w:rsidRPr="008C7199" w:rsidRDefault="005E7398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5E7398" w:rsidRPr="008C7199" w:rsidRDefault="005E7398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5E7398" w:rsidRPr="008C7199" w:rsidRDefault="005E7398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5E7398" w:rsidRPr="008C7199" w:rsidRDefault="005E7398" w:rsidP="008C7199">
      <w:pPr>
        <w:pStyle w:val="Heading1"/>
        <w:jc w:val="both"/>
        <w:rPr>
          <w:szCs w:val="24"/>
        </w:rPr>
      </w:pPr>
    </w:p>
    <w:p w:rsidR="005E7398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5E7398" w:rsidRPr="008C7199" w:rsidRDefault="005E7398" w:rsidP="008C7199"/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5E7398" w:rsidRPr="008C7199" w:rsidRDefault="005E7398" w:rsidP="008C7199"/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5E7398" w:rsidRPr="00342971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5E7398" w:rsidRPr="008C7199" w:rsidRDefault="005E7398" w:rsidP="00F831E1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5E7398" w:rsidRPr="008C7199" w:rsidRDefault="005E7398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5E7398" w:rsidRPr="008C7199" w:rsidRDefault="005E7398" w:rsidP="00F831E1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8C7199" w:rsidRDefault="005E7398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5E7398" w:rsidRPr="008C7199" w:rsidRDefault="005E7398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5E7398" w:rsidRPr="008C7199" w:rsidRDefault="005E7398" w:rsidP="008C7199">
      <w:pPr>
        <w:pStyle w:val="BodyText"/>
        <w:ind w:left="360"/>
        <w:rPr>
          <w:rFonts w:ascii="Garamond" w:hAnsi="Garamond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5E7398" w:rsidRPr="008C7199" w:rsidRDefault="005E7398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5E7398" w:rsidRPr="008C7199" w:rsidRDefault="005E7398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5E7398" w:rsidRPr="008C7199" w:rsidRDefault="005E7398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5E7398" w:rsidRPr="008C7199" w:rsidRDefault="005E7398" w:rsidP="008C7199"/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5E7398" w:rsidRPr="008C7199" w:rsidRDefault="005E7398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5E7398" w:rsidRPr="008C7199" w:rsidRDefault="005E7398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8C7199" w:rsidRDefault="005E7398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5E7398" w:rsidRPr="008C7199" w:rsidRDefault="005E7398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5E7398" w:rsidRPr="008C7199" w:rsidRDefault="005E7398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5E7398" w:rsidRPr="008C7199" w:rsidRDefault="005E7398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5E7398" w:rsidRPr="008C7199" w:rsidRDefault="005E7398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5E7398" w:rsidRPr="008C7199" w:rsidRDefault="005E7398" w:rsidP="008C7199">
      <w:pPr>
        <w:pStyle w:val="Heading1"/>
        <w:jc w:val="both"/>
        <w:rPr>
          <w:szCs w:val="24"/>
        </w:rPr>
      </w:pPr>
    </w:p>
    <w:p w:rsidR="005E7398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5E7398" w:rsidRPr="008C7199" w:rsidRDefault="005E7398" w:rsidP="008C7199"/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5E7398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5E7398" w:rsidRPr="008C7199" w:rsidRDefault="005E7398" w:rsidP="008C7199">
      <w:pPr>
        <w:pStyle w:val="Heading1"/>
        <w:jc w:val="both"/>
        <w:rPr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5E7398" w:rsidRPr="008C7199" w:rsidRDefault="005E739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5E7398" w:rsidRPr="008C7199" w:rsidRDefault="005E7398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5E7398" w:rsidRPr="008C7199" w:rsidRDefault="005E739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5E7398" w:rsidRPr="008C7199" w:rsidRDefault="005E739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8C7199" w:rsidRDefault="005E7398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5E7398" w:rsidRPr="008C7199" w:rsidRDefault="005E7398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5E7398" w:rsidRPr="008C7199" w:rsidRDefault="005E7398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5E7398" w:rsidRPr="008C7199" w:rsidRDefault="005E7398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5E7398" w:rsidRPr="008C7199" w:rsidRDefault="005E7398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5E7398" w:rsidRPr="008C7199" w:rsidRDefault="005E7398" w:rsidP="008C7199">
      <w:pPr>
        <w:pStyle w:val="Heading1"/>
        <w:jc w:val="both"/>
        <w:rPr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5E7398" w:rsidRPr="006B25EB" w:rsidRDefault="005E7398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5E7398" w:rsidRPr="008C7199" w:rsidRDefault="005E7398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5E7398" w:rsidRPr="008C7199" w:rsidRDefault="005E7398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5E7398" w:rsidRPr="008C7199" w:rsidRDefault="005E7398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5E7398" w:rsidRPr="008C7199" w:rsidRDefault="005E7398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5E7398" w:rsidRPr="008C7199" w:rsidRDefault="005E739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5E7398" w:rsidRPr="008C7199" w:rsidRDefault="005E739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5E7398" w:rsidRPr="008C7199" w:rsidRDefault="005E7398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5E7398" w:rsidRPr="008C7199" w:rsidRDefault="005E7398" w:rsidP="008C7199">
      <w:pPr>
        <w:pStyle w:val="BodyText"/>
        <w:rPr>
          <w:rFonts w:ascii="Garamond" w:hAnsi="Garamond"/>
          <w:b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5E7398" w:rsidRPr="008C7199" w:rsidRDefault="005E7398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5E7398" w:rsidRPr="008C7199" w:rsidRDefault="005E7398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5E7398" w:rsidRPr="008C7199" w:rsidRDefault="005E7398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5E7398" w:rsidRPr="008C7199" w:rsidRDefault="005E7398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</w:p>
    <w:p w:rsidR="005E7398" w:rsidRPr="008C7199" w:rsidRDefault="005E7398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5E7398" w:rsidRPr="008C7199" w:rsidRDefault="005E7398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5E7398" w:rsidRPr="008C7199" w:rsidRDefault="005E7398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5E7398" w:rsidRPr="008C7199" w:rsidRDefault="005E7398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5E7398" w:rsidRPr="008C7199" w:rsidRDefault="005E7398" w:rsidP="008C7199">
      <w:pPr>
        <w:pStyle w:val="Heading1"/>
        <w:jc w:val="both"/>
        <w:rPr>
          <w:szCs w:val="24"/>
        </w:rPr>
      </w:pPr>
    </w:p>
    <w:p w:rsidR="005E7398" w:rsidRPr="008C7199" w:rsidRDefault="005E7398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5E7398" w:rsidRPr="008C7199" w:rsidRDefault="005E7398" w:rsidP="008C7199">
      <w:pPr>
        <w:jc w:val="both"/>
        <w:rPr>
          <w:rFonts w:ascii="Garamond" w:hAnsi="Garamond"/>
          <w:sz w:val="24"/>
          <w:szCs w:val="24"/>
        </w:rPr>
      </w:pP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5E7398" w:rsidRPr="008C7199" w:rsidRDefault="005E7398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5E7398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398" w:rsidRDefault="005E7398">
      <w:r>
        <w:separator/>
      </w:r>
    </w:p>
  </w:endnote>
  <w:endnote w:type="continuationSeparator" w:id="0">
    <w:p w:rsidR="005E7398" w:rsidRDefault="005E73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398" w:rsidRDefault="005E7398">
    <w:pPr>
      <w:pStyle w:val="Footer"/>
    </w:pPr>
    <w:r>
      <w:t>Siente la música 1 – Programación. Asturias</w:t>
    </w:r>
  </w:p>
  <w:p w:rsidR="005E7398" w:rsidRDefault="005E7398" w:rsidP="006B25EB">
    <w:pPr>
      <w:pStyle w:val="Footer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398" w:rsidRDefault="005E7398">
      <w:r>
        <w:separator/>
      </w:r>
    </w:p>
  </w:footnote>
  <w:footnote w:type="continuationSeparator" w:id="0">
    <w:p w:rsidR="005E7398" w:rsidRDefault="005E73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0C35D0"/>
    <w:rsid w:val="001169BA"/>
    <w:rsid w:val="00142AFD"/>
    <w:rsid w:val="00165EC6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423EB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5E7398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803544"/>
    <w:rsid w:val="00814F69"/>
    <w:rsid w:val="00820232"/>
    <w:rsid w:val="00826E9F"/>
    <w:rsid w:val="0083513A"/>
    <w:rsid w:val="008615F0"/>
    <w:rsid w:val="0086360A"/>
    <w:rsid w:val="008679D2"/>
    <w:rsid w:val="00877CC5"/>
    <w:rsid w:val="00883D2D"/>
    <w:rsid w:val="008949FA"/>
    <w:rsid w:val="008A2EB8"/>
    <w:rsid w:val="008C7199"/>
    <w:rsid w:val="008D5E1B"/>
    <w:rsid w:val="008E01EB"/>
    <w:rsid w:val="008E4AAC"/>
    <w:rsid w:val="009220B3"/>
    <w:rsid w:val="00934CE4"/>
    <w:rsid w:val="00961C2B"/>
    <w:rsid w:val="009721BC"/>
    <w:rsid w:val="009974DE"/>
    <w:rsid w:val="009A163B"/>
    <w:rsid w:val="00A00D55"/>
    <w:rsid w:val="00A150C1"/>
    <w:rsid w:val="00A23CFB"/>
    <w:rsid w:val="00A255F2"/>
    <w:rsid w:val="00A27EC3"/>
    <w:rsid w:val="00A358AD"/>
    <w:rsid w:val="00A51DB3"/>
    <w:rsid w:val="00A9210A"/>
    <w:rsid w:val="00AA0A33"/>
    <w:rsid w:val="00AB3589"/>
    <w:rsid w:val="00AB7522"/>
    <w:rsid w:val="00AD0050"/>
    <w:rsid w:val="00B04900"/>
    <w:rsid w:val="00B11806"/>
    <w:rsid w:val="00B239B0"/>
    <w:rsid w:val="00B23D51"/>
    <w:rsid w:val="00B3100B"/>
    <w:rsid w:val="00B4671E"/>
    <w:rsid w:val="00B7687F"/>
    <w:rsid w:val="00B856AC"/>
    <w:rsid w:val="00BE1BF7"/>
    <w:rsid w:val="00BE36D5"/>
    <w:rsid w:val="00C000A4"/>
    <w:rsid w:val="00C06469"/>
    <w:rsid w:val="00C222F6"/>
    <w:rsid w:val="00C321DB"/>
    <w:rsid w:val="00C350C9"/>
    <w:rsid w:val="00C665A2"/>
    <w:rsid w:val="00CC3AB3"/>
    <w:rsid w:val="00CF1F8E"/>
    <w:rsid w:val="00D367A2"/>
    <w:rsid w:val="00D46BD8"/>
    <w:rsid w:val="00D87B03"/>
    <w:rsid w:val="00D961B1"/>
    <w:rsid w:val="00DD3220"/>
    <w:rsid w:val="00DD3A86"/>
    <w:rsid w:val="00DD3C79"/>
    <w:rsid w:val="00DD7749"/>
    <w:rsid w:val="00DF0FC5"/>
    <w:rsid w:val="00E1071C"/>
    <w:rsid w:val="00E10B5B"/>
    <w:rsid w:val="00E3626D"/>
    <w:rsid w:val="00E4769F"/>
    <w:rsid w:val="00E51B1A"/>
    <w:rsid w:val="00E569A7"/>
    <w:rsid w:val="00E63785"/>
    <w:rsid w:val="00E9316C"/>
    <w:rsid w:val="00EE067A"/>
    <w:rsid w:val="00EF19E2"/>
    <w:rsid w:val="00EF1A9D"/>
    <w:rsid w:val="00F2693A"/>
    <w:rsid w:val="00F80780"/>
    <w:rsid w:val="00F82360"/>
    <w:rsid w:val="00F831E1"/>
    <w:rsid w:val="00F84C97"/>
    <w:rsid w:val="00F90D7C"/>
    <w:rsid w:val="00F91CCA"/>
    <w:rsid w:val="00FA6DD9"/>
    <w:rsid w:val="00FA7D1D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14</Pages>
  <Words>3222</Words>
  <Characters>17724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3</cp:revision>
  <cp:lastPrinted>2011-06-06T12:40:00Z</cp:lastPrinted>
  <dcterms:created xsi:type="dcterms:W3CDTF">2011-07-26T11:29:00Z</dcterms:created>
  <dcterms:modified xsi:type="dcterms:W3CDTF">2011-09-14T07:44:00Z</dcterms:modified>
</cp:coreProperties>
</file>